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FEDE80" w14:textId="411C8257" w:rsidR="00ED3D1D" w:rsidRDefault="00ED3D1D">
      <w:pPr>
        <w:jc w:val="center"/>
        <w:rPr>
          <w:b/>
          <w:bCs/>
        </w:rPr>
      </w:pPr>
    </w:p>
    <w:p w14:paraId="22DFEF52" w14:textId="77777777" w:rsidR="00780E70" w:rsidRDefault="00780E70">
      <w:pPr>
        <w:jc w:val="center"/>
        <w:rPr>
          <w:b/>
          <w:bCs/>
        </w:rPr>
      </w:pPr>
    </w:p>
    <w:p w14:paraId="7D14BF9E" w14:textId="77777777" w:rsidR="00780E70" w:rsidRDefault="00780E70" w:rsidP="00780E70">
      <w:pPr>
        <w:rPr>
          <w:b/>
          <w:bCs/>
        </w:rPr>
      </w:pPr>
    </w:p>
    <w:p w14:paraId="2D9DBB92" w14:textId="77777777" w:rsidR="00780E70" w:rsidRDefault="00780E70" w:rsidP="00780E70">
      <w:pPr>
        <w:rPr>
          <w:b/>
          <w:bCs/>
        </w:rPr>
      </w:pPr>
    </w:p>
    <w:tbl>
      <w:tblPr>
        <w:tblStyle w:val="TableGrid"/>
        <w:tblW w:w="16297" w:type="dxa"/>
        <w:tblLook w:val="04A0" w:firstRow="1" w:lastRow="0" w:firstColumn="1" w:lastColumn="0" w:noHBand="0" w:noVBand="1"/>
      </w:tblPr>
      <w:tblGrid>
        <w:gridCol w:w="1555"/>
        <w:gridCol w:w="2835"/>
        <w:gridCol w:w="2976"/>
        <w:gridCol w:w="2977"/>
        <w:gridCol w:w="2835"/>
        <w:gridCol w:w="3119"/>
      </w:tblGrid>
      <w:tr w:rsidR="00780E70" w:rsidRPr="00653052" w14:paraId="141E9C7F" w14:textId="77777777" w:rsidTr="000E5723">
        <w:tc>
          <w:tcPr>
            <w:tcW w:w="16297" w:type="dxa"/>
            <w:gridSpan w:val="6"/>
            <w:shd w:val="clear" w:color="auto" w:fill="1E56A6"/>
          </w:tcPr>
          <w:p w14:paraId="6028B117" w14:textId="36A68DFB" w:rsidR="00780E70" w:rsidRPr="0041439B" w:rsidRDefault="00780E70" w:rsidP="00AF6F69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3020F1">
              <w:rPr>
                <w:rFonts w:asciiTheme="majorHAnsi" w:hAnsiTheme="majorHAnsi"/>
                <w:b/>
                <w:bCs/>
                <w:color w:val="FFFFFF" w:themeColor="background1"/>
                <w:sz w:val="36"/>
                <w:szCs w:val="36"/>
              </w:rPr>
              <w:t xml:space="preserve">YEAR </w:t>
            </w:r>
            <w:r w:rsidR="0060402F">
              <w:rPr>
                <w:rFonts w:asciiTheme="majorHAnsi" w:hAnsiTheme="majorHAnsi"/>
                <w:b/>
                <w:bCs/>
                <w:color w:val="FFFFFF" w:themeColor="background1"/>
                <w:sz w:val="36"/>
                <w:szCs w:val="36"/>
              </w:rPr>
              <w:t>1</w:t>
            </w:r>
          </w:p>
        </w:tc>
      </w:tr>
      <w:tr w:rsidR="00780E70" w:rsidRPr="00653052" w14:paraId="6B606362" w14:textId="77777777" w:rsidTr="000E5723">
        <w:tc>
          <w:tcPr>
            <w:tcW w:w="1555" w:type="dxa"/>
            <w:shd w:val="clear" w:color="auto" w:fill="1E56A6"/>
          </w:tcPr>
          <w:p w14:paraId="0CC52560" w14:textId="40AC05D2" w:rsidR="00780E70" w:rsidRPr="00780E70" w:rsidRDefault="00780E70" w:rsidP="00780E70">
            <w:pPr>
              <w:jc w:val="center"/>
              <w:rPr>
                <w:rFonts w:asciiTheme="majorHAnsi" w:hAnsiTheme="majorHAnsi"/>
                <w:color w:val="FFFFFF" w:themeColor="background1"/>
              </w:rPr>
            </w:pPr>
            <w:r w:rsidRPr="00780E70">
              <w:rPr>
                <w:rFonts w:asciiTheme="majorHAnsi" w:hAnsiTheme="majorHAnsi"/>
                <w:color w:val="FFFFFF" w:themeColor="background1"/>
              </w:rPr>
              <w:t>Time</w:t>
            </w:r>
          </w:p>
        </w:tc>
        <w:tc>
          <w:tcPr>
            <w:tcW w:w="2835" w:type="dxa"/>
            <w:shd w:val="clear" w:color="auto" w:fill="1E56A6"/>
          </w:tcPr>
          <w:p w14:paraId="023787A8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  <w:color w:val="FFFFFF" w:themeColor="background1"/>
              </w:rPr>
            </w:pPr>
            <w:r w:rsidRPr="00780E70">
              <w:rPr>
                <w:rFonts w:asciiTheme="majorHAnsi" w:hAnsiTheme="majorHAnsi" w:cs="Calibri"/>
                <w:color w:val="FFFFFF" w:themeColor="background1"/>
              </w:rPr>
              <w:t>Monday</w:t>
            </w:r>
          </w:p>
        </w:tc>
        <w:tc>
          <w:tcPr>
            <w:tcW w:w="2976" w:type="dxa"/>
            <w:shd w:val="clear" w:color="auto" w:fill="1E56A6"/>
          </w:tcPr>
          <w:p w14:paraId="275BD8DA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  <w:color w:val="FFFFFF" w:themeColor="background1"/>
              </w:rPr>
            </w:pPr>
            <w:r w:rsidRPr="00780E70">
              <w:rPr>
                <w:rFonts w:asciiTheme="majorHAnsi" w:hAnsiTheme="majorHAnsi" w:cs="Calibri"/>
                <w:color w:val="FFFFFF" w:themeColor="background1"/>
              </w:rPr>
              <w:t>Tuesday</w:t>
            </w:r>
          </w:p>
        </w:tc>
        <w:tc>
          <w:tcPr>
            <w:tcW w:w="2977" w:type="dxa"/>
            <w:shd w:val="clear" w:color="auto" w:fill="1E56A6"/>
          </w:tcPr>
          <w:p w14:paraId="099AEC1B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  <w:color w:val="FFFFFF" w:themeColor="background1"/>
              </w:rPr>
            </w:pPr>
            <w:r w:rsidRPr="00780E70">
              <w:rPr>
                <w:rFonts w:asciiTheme="majorHAnsi" w:hAnsiTheme="majorHAnsi" w:cs="Calibri"/>
                <w:color w:val="FFFFFF" w:themeColor="background1"/>
              </w:rPr>
              <w:t>Wednesday</w:t>
            </w:r>
          </w:p>
        </w:tc>
        <w:tc>
          <w:tcPr>
            <w:tcW w:w="2835" w:type="dxa"/>
            <w:shd w:val="clear" w:color="auto" w:fill="1E56A6"/>
          </w:tcPr>
          <w:p w14:paraId="1760882D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  <w:color w:val="FFFFFF" w:themeColor="background1"/>
              </w:rPr>
            </w:pPr>
            <w:r w:rsidRPr="00780E70">
              <w:rPr>
                <w:rFonts w:asciiTheme="majorHAnsi" w:hAnsiTheme="majorHAnsi" w:cs="Calibri"/>
                <w:color w:val="FFFFFF" w:themeColor="background1"/>
              </w:rPr>
              <w:t>Thursday</w:t>
            </w:r>
          </w:p>
        </w:tc>
        <w:tc>
          <w:tcPr>
            <w:tcW w:w="3119" w:type="dxa"/>
            <w:shd w:val="clear" w:color="auto" w:fill="1E56A6"/>
          </w:tcPr>
          <w:p w14:paraId="6D54DAF2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  <w:color w:val="FFFFFF" w:themeColor="background1"/>
              </w:rPr>
            </w:pPr>
            <w:r w:rsidRPr="00780E70">
              <w:rPr>
                <w:rFonts w:asciiTheme="majorHAnsi" w:hAnsiTheme="majorHAnsi" w:cs="Calibri"/>
                <w:color w:val="FFFFFF" w:themeColor="background1"/>
              </w:rPr>
              <w:t>Friday</w:t>
            </w:r>
          </w:p>
        </w:tc>
      </w:tr>
      <w:tr w:rsidR="00780E70" w:rsidRPr="0041439B" w14:paraId="471A1B85" w14:textId="77777777" w:rsidTr="000E5723">
        <w:trPr>
          <w:trHeight w:val="422"/>
        </w:trPr>
        <w:tc>
          <w:tcPr>
            <w:tcW w:w="1555" w:type="dxa"/>
            <w:shd w:val="clear" w:color="auto" w:fill="FFC000"/>
            <w:vAlign w:val="center"/>
          </w:tcPr>
          <w:p w14:paraId="6BD18EF9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  <w:color w:val="000000" w:themeColor="text1"/>
              </w:rPr>
            </w:pPr>
            <w:r w:rsidRPr="00780E70">
              <w:rPr>
                <w:rFonts w:asciiTheme="majorHAnsi" w:hAnsiTheme="majorHAnsi" w:cs="Calibri"/>
                <w:color w:val="000000" w:themeColor="text1"/>
              </w:rPr>
              <w:t>8:45-9:00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6166E7B5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Registration &amp; FB4</w:t>
            </w:r>
          </w:p>
        </w:tc>
        <w:tc>
          <w:tcPr>
            <w:tcW w:w="2976" w:type="dxa"/>
            <w:shd w:val="clear" w:color="auto" w:fill="F2F2F2" w:themeFill="background1" w:themeFillShade="F2"/>
            <w:vAlign w:val="center"/>
          </w:tcPr>
          <w:p w14:paraId="43D3F155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Registration &amp; FB4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34DE16E8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Registration &amp; FB4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472191A1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Registration &amp; FB4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6DDCB509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Registration &amp; Handwriting</w:t>
            </w:r>
          </w:p>
        </w:tc>
      </w:tr>
      <w:tr w:rsidR="00780E70" w:rsidRPr="0041439B" w14:paraId="70B2C547" w14:textId="77777777" w:rsidTr="000E5723">
        <w:trPr>
          <w:trHeight w:val="412"/>
        </w:trPr>
        <w:tc>
          <w:tcPr>
            <w:tcW w:w="1555" w:type="dxa"/>
            <w:shd w:val="clear" w:color="auto" w:fill="FFC000"/>
            <w:vAlign w:val="center"/>
          </w:tcPr>
          <w:p w14:paraId="4F9EA3E5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  <w:color w:val="000000" w:themeColor="text1"/>
              </w:rPr>
            </w:pPr>
            <w:r w:rsidRPr="00780E70">
              <w:rPr>
                <w:rFonts w:asciiTheme="majorHAnsi" w:hAnsiTheme="majorHAnsi" w:cs="Calibri"/>
                <w:color w:val="000000" w:themeColor="text1"/>
              </w:rPr>
              <w:t>9:00-9:20</w:t>
            </w:r>
          </w:p>
        </w:tc>
        <w:tc>
          <w:tcPr>
            <w:tcW w:w="2835" w:type="dxa"/>
            <w:vAlign w:val="center"/>
          </w:tcPr>
          <w:p w14:paraId="14025538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SLT Worship</w:t>
            </w:r>
          </w:p>
        </w:tc>
        <w:tc>
          <w:tcPr>
            <w:tcW w:w="2976" w:type="dxa"/>
            <w:vAlign w:val="center"/>
          </w:tcPr>
          <w:p w14:paraId="388C14B2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Music 9:00-9:40</w:t>
            </w:r>
          </w:p>
        </w:tc>
        <w:tc>
          <w:tcPr>
            <w:tcW w:w="2977" w:type="dxa"/>
            <w:vAlign w:val="center"/>
          </w:tcPr>
          <w:p w14:paraId="7102B1D9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Key Stage Worship</w:t>
            </w:r>
          </w:p>
        </w:tc>
        <w:tc>
          <w:tcPr>
            <w:tcW w:w="2835" w:type="dxa"/>
            <w:vAlign w:val="center"/>
          </w:tcPr>
          <w:p w14:paraId="0F6DD316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Class Worship</w:t>
            </w:r>
          </w:p>
        </w:tc>
        <w:tc>
          <w:tcPr>
            <w:tcW w:w="3119" w:type="dxa"/>
            <w:vAlign w:val="center"/>
          </w:tcPr>
          <w:p w14:paraId="0347B336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Celebration Worship</w:t>
            </w:r>
          </w:p>
        </w:tc>
      </w:tr>
      <w:tr w:rsidR="00780E70" w:rsidRPr="0041439B" w14:paraId="5A9A8BCD" w14:textId="77777777" w:rsidTr="000E5723">
        <w:trPr>
          <w:trHeight w:val="390"/>
        </w:trPr>
        <w:tc>
          <w:tcPr>
            <w:tcW w:w="1555" w:type="dxa"/>
            <w:shd w:val="clear" w:color="auto" w:fill="FFC000"/>
            <w:vAlign w:val="center"/>
          </w:tcPr>
          <w:p w14:paraId="15472A83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  <w:color w:val="000000" w:themeColor="text1"/>
              </w:rPr>
            </w:pPr>
            <w:r w:rsidRPr="00780E70">
              <w:rPr>
                <w:rFonts w:asciiTheme="majorHAnsi" w:hAnsiTheme="majorHAnsi" w:cs="Calibri"/>
                <w:color w:val="000000" w:themeColor="text1"/>
              </w:rPr>
              <w:t>9:20-9:50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6636956A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Phonics</w:t>
            </w:r>
          </w:p>
        </w:tc>
        <w:tc>
          <w:tcPr>
            <w:tcW w:w="2976" w:type="dxa"/>
            <w:shd w:val="clear" w:color="auto" w:fill="F2F2F2" w:themeFill="background1" w:themeFillShade="F2"/>
            <w:vAlign w:val="center"/>
          </w:tcPr>
          <w:p w14:paraId="570EFBB1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Phonics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74DA9CA0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Phonics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01B7927A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Phonics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7A7AF875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Phonics</w:t>
            </w:r>
          </w:p>
        </w:tc>
      </w:tr>
      <w:tr w:rsidR="00780E70" w:rsidRPr="0041439B" w14:paraId="287250D8" w14:textId="77777777" w:rsidTr="000E5723">
        <w:trPr>
          <w:trHeight w:val="390"/>
        </w:trPr>
        <w:tc>
          <w:tcPr>
            <w:tcW w:w="1555" w:type="dxa"/>
            <w:shd w:val="clear" w:color="auto" w:fill="FFC000"/>
            <w:vAlign w:val="center"/>
          </w:tcPr>
          <w:p w14:paraId="75F22C6F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  <w:color w:val="000000" w:themeColor="text1"/>
              </w:rPr>
            </w:pPr>
            <w:r w:rsidRPr="00780E70">
              <w:rPr>
                <w:rFonts w:asciiTheme="majorHAnsi" w:hAnsiTheme="majorHAnsi" w:cs="Calibri"/>
                <w:color w:val="000000" w:themeColor="text1"/>
              </w:rPr>
              <w:t>9:50-10:50</w:t>
            </w:r>
          </w:p>
        </w:tc>
        <w:tc>
          <w:tcPr>
            <w:tcW w:w="2835" w:type="dxa"/>
            <w:vAlign w:val="center"/>
          </w:tcPr>
          <w:p w14:paraId="669F8CEB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Maths</w:t>
            </w:r>
          </w:p>
        </w:tc>
        <w:tc>
          <w:tcPr>
            <w:tcW w:w="2976" w:type="dxa"/>
            <w:vAlign w:val="center"/>
          </w:tcPr>
          <w:p w14:paraId="11EDF11C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Maths</w:t>
            </w:r>
          </w:p>
        </w:tc>
        <w:tc>
          <w:tcPr>
            <w:tcW w:w="2977" w:type="dxa"/>
            <w:vAlign w:val="center"/>
          </w:tcPr>
          <w:p w14:paraId="70477B90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Maths</w:t>
            </w:r>
          </w:p>
        </w:tc>
        <w:tc>
          <w:tcPr>
            <w:tcW w:w="2835" w:type="dxa"/>
            <w:vAlign w:val="center"/>
          </w:tcPr>
          <w:p w14:paraId="015C2C97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 xml:space="preserve">Maths </w:t>
            </w:r>
          </w:p>
        </w:tc>
        <w:tc>
          <w:tcPr>
            <w:tcW w:w="3119" w:type="dxa"/>
            <w:vAlign w:val="center"/>
          </w:tcPr>
          <w:p w14:paraId="48275846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PSHE</w:t>
            </w:r>
          </w:p>
        </w:tc>
      </w:tr>
      <w:tr w:rsidR="00780E70" w:rsidRPr="0041439B" w14:paraId="2D8D8D7B" w14:textId="77777777" w:rsidTr="000E5723">
        <w:trPr>
          <w:trHeight w:val="422"/>
        </w:trPr>
        <w:tc>
          <w:tcPr>
            <w:tcW w:w="1555" w:type="dxa"/>
            <w:shd w:val="clear" w:color="auto" w:fill="FFC000"/>
            <w:vAlign w:val="center"/>
          </w:tcPr>
          <w:p w14:paraId="4494447D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  <w:color w:val="000000" w:themeColor="text1"/>
              </w:rPr>
            </w:pPr>
            <w:r w:rsidRPr="00780E70">
              <w:rPr>
                <w:rFonts w:asciiTheme="majorHAnsi" w:hAnsiTheme="majorHAnsi" w:cs="Calibri"/>
                <w:color w:val="000000" w:themeColor="text1"/>
              </w:rPr>
              <w:t>10:50-11:00</w:t>
            </w:r>
          </w:p>
        </w:tc>
        <w:tc>
          <w:tcPr>
            <w:tcW w:w="14742" w:type="dxa"/>
            <w:gridSpan w:val="5"/>
            <w:shd w:val="clear" w:color="auto" w:fill="1E56A6"/>
            <w:vAlign w:val="center"/>
          </w:tcPr>
          <w:p w14:paraId="071436F8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  <w:color w:val="FFFFFF" w:themeColor="background1"/>
              </w:rPr>
              <w:t xml:space="preserve">Breaktime </w:t>
            </w:r>
          </w:p>
        </w:tc>
      </w:tr>
      <w:tr w:rsidR="00780E70" w:rsidRPr="0041439B" w14:paraId="060E8EFF" w14:textId="77777777" w:rsidTr="000E5723">
        <w:trPr>
          <w:trHeight w:val="889"/>
        </w:trPr>
        <w:tc>
          <w:tcPr>
            <w:tcW w:w="1555" w:type="dxa"/>
            <w:shd w:val="clear" w:color="auto" w:fill="FFC000"/>
            <w:vAlign w:val="center"/>
          </w:tcPr>
          <w:p w14:paraId="2A7962CE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  <w:color w:val="000000" w:themeColor="text1"/>
              </w:rPr>
            </w:pPr>
            <w:r w:rsidRPr="00780E70">
              <w:rPr>
                <w:rFonts w:asciiTheme="majorHAnsi" w:hAnsiTheme="majorHAnsi" w:cs="Calibri"/>
                <w:color w:val="000000" w:themeColor="text1"/>
              </w:rPr>
              <w:t>11:00-12:00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0DD03861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 xml:space="preserve">Handwriting &amp; </w:t>
            </w:r>
          </w:p>
          <w:p w14:paraId="080F95EB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P2W</w:t>
            </w:r>
          </w:p>
        </w:tc>
        <w:tc>
          <w:tcPr>
            <w:tcW w:w="2976" w:type="dxa"/>
            <w:shd w:val="clear" w:color="auto" w:fill="F2F2F2" w:themeFill="background1" w:themeFillShade="F2"/>
            <w:vAlign w:val="center"/>
          </w:tcPr>
          <w:p w14:paraId="58F70015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 xml:space="preserve">Handwriting &amp; </w:t>
            </w:r>
          </w:p>
          <w:p w14:paraId="16CB09D0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P2W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06441E6C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 xml:space="preserve">Handwriting &amp; </w:t>
            </w:r>
          </w:p>
          <w:p w14:paraId="7E4FCF00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P2W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56C534ED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 xml:space="preserve">Handwriting &amp; </w:t>
            </w:r>
          </w:p>
          <w:p w14:paraId="668C4096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P2W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2D96A830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 xml:space="preserve">PE </w:t>
            </w:r>
          </w:p>
          <w:p w14:paraId="07BF1048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</w:p>
          <w:p w14:paraId="47E061A3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P2W</w:t>
            </w:r>
          </w:p>
        </w:tc>
      </w:tr>
      <w:tr w:rsidR="00780E70" w:rsidRPr="0041439B" w14:paraId="2CB07D8E" w14:textId="77777777" w:rsidTr="000E5723">
        <w:trPr>
          <w:trHeight w:val="412"/>
        </w:trPr>
        <w:tc>
          <w:tcPr>
            <w:tcW w:w="1555" w:type="dxa"/>
            <w:shd w:val="clear" w:color="auto" w:fill="FFC000"/>
            <w:vAlign w:val="center"/>
          </w:tcPr>
          <w:p w14:paraId="77908BE0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  <w:color w:val="000000" w:themeColor="text1"/>
              </w:rPr>
            </w:pPr>
            <w:r w:rsidRPr="00780E70">
              <w:rPr>
                <w:rFonts w:asciiTheme="majorHAnsi" w:hAnsiTheme="majorHAnsi" w:cs="Calibri"/>
                <w:color w:val="000000" w:themeColor="text1"/>
              </w:rPr>
              <w:t>12:00-13:00</w:t>
            </w:r>
          </w:p>
        </w:tc>
        <w:tc>
          <w:tcPr>
            <w:tcW w:w="14742" w:type="dxa"/>
            <w:gridSpan w:val="5"/>
            <w:shd w:val="clear" w:color="auto" w:fill="1E56A6"/>
            <w:vAlign w:val="center"/>
          </w:tcPr>
          <w:p w14:paraId="7F52F5E6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  <w:color w:val="FFFFFF" w:themeColor="background1"/>
              </w:rPr>
              <w:t xml:space="preserve">Lunchtime </w:t>
            </w:r>
          </w:p>
        </w:tc>
      </w:tr>
      <w:tr w:rsidR="00780E70" w:rsidRPr="0041439B" w14:paraId="2BB0CE6D" w14:textId="77777777" w:rsidTr="000E5723">
        <w:trPr>
          <w:trHeight w:val="417"/>
        </w:trPr>
        <w:tc>
          <w:tcPr>
            <w:tcW w:w="1555" w:type="dxa"/>
            <w:shd w:val="clear" w:color="auto" w:fill="FFC000"/>
            <w:vAlign w:val="center"/>
          </w:tcPr>
          <w:p w14:paraId="09CD73F3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  <w:color w:val="000000" w:themeColor="text1"/>
              </w:rPr>
            </w:pPr>
            <w:r w:rsidRPr="00780E70">
              <w:rPr>
                <w:rFonts w:asciiTheme="majorHAnsi" w:hAnsiTheme="majorHAnsi" w:cs="Calibri"/>
                <w:color w:val="000000" w:themeColor="text1"/>
              </w:rPr>
              <w:t>13:00-13:15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29E5F012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Maths Mastery</w:t>
            </w: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14:paraId="75379E41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Maths Mastery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71BF1AE5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Maths Mastery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B77C9FD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Class Novel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4D8CC00F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Maths Mastery</w:t>
            </w:r>
          </w:p>
        </w:tc>
      </w:tr>
      <w:tr w:rsidR="00780E70" w:rsidRPr="0041439B" w14:paraId="41FC1D2B" w14:textId="77777777" w:rsidTr="000E5723">
        <w:trPr>
          <w:trHeight w:val="417"/>
        </w:trPr>
        <w:tc>
          <w:tcPr>
            <w:tcW w:w="1555" w:type="dxa"/>
            <w:shd w:val="clear" w:color="auto" w:fill="FFC000"/>
            <w:vAlign w:val="center"/>
          </w:tcPr>
          <w:p w14:paraId="38EBF04F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  <w:color w:val="000000" w:themeColor="text1"/>
              </w:rPr>
            </w:pPr>
            <w:r w:rsidRPr="00780E70">
              <w:rPr>
                <w:rFonts w:asciiTheme="majorHAnsi" w:hAnsiTheme="majorHAnsi" w:cs="Calibri"/>
                <w:color w:val="000000" w:themeColor="text1"/>
              </w:rPr>
              <w:t>13:15-13:30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4E6ECFD4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Maths Mastery</w:t>
            </w:r>
          </w:p>
        </w:tc>
        <w:tc>
          <w:tcPr>
            <w:tcW w:w="2976" w:type="dxa"/>
            <w:shd w:val="clear" w:color="auto" w:fill="F2F2F2" w:themeFill="background1" w:themeFillShade="F2"/>
            <w:vAlign w:val="center"/>
          </w:tcPr>
          <w:p w14:paraId="0C27DCA6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Maths Mastery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70487D9B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Maths Mastery</w:t>
            </w:r>
          </w:p>
        </w:tc>
        <w:tc>
          <w:tcPr>
            <w:tcW w:w="2835" w:type="dxa"/>
            <w:vMerge w:val="restart"/>
            <w:shd w:val="clear" w:color="auto" w:fill="F2F2F2" w:themeFill="background1" w:themeFillShade="F2"/>
            <w:vAlign w:val="center"/>
          </w:tcPr>
          <w:p w14:paraId="28079115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Computing</w:t>
            </w:r>
          </w:p>
        </w:tc>
        <w:tc>
          <w:tcPr>
            <w:tcW w:w="3119" w:type="dxa"/>
            <w:vMerge w:val="restart"/>
            <w:shd w:val="clear" w:color="auto" w:fill="F2F2F2" w:themeFill="background1" w:themeFillShade="F2"/>
            <w:vAlign w:val="center"/>
          </w:tcPr>
          <w:p w14:paraId="45558A27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Maths</w:t>
            </w:r>
          </w:p>
          <w:p w14:paraId="7DA1C47E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</w:p>
        </w:tc>
      </w:tr>
      <w:tr w:rsidR="00780E70" w:rsidRPr="0041439B" w14:paraId="19BAC262" w14:textId="77777777" w:rsidTr="000E5723">
        <w:trPr>
          <w:trHeight w:val="847"/>
        </w:trPr>
        <w:tc>
          <w:tcPr>
            <w:tcW w:w="1555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7FF7DD26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  <w:color w:val="000000" w:themeColor="text1"/>
              </w:rPr>
            </w:pPr>
            <w:r w:rsidRPr="00780E70">
              <w:rPr>
                <w:rFonts w:asciiTheme="majorHAnsi" w:hAnsiTheme="majorHAnsi" w:cs="Calibri"/>
                <w:color w:val="000000" w:themeColor="text1"/>
              </w:rPr>
              <w:t>13:30-14:00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14:paraId="62EBF589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Autumn 1: Geography</w:t>
            </w:r>
          </w:p>
          <w:p w14:paraId="113776D8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 xml:space="preserve">Autumn 2: History </w:t>
            </w:r>
          </w:p>
        </w:tc>
        <w:tc>
          <w:tcPr>
            <w:tcW w:w="2976" w:type="dxa"/>
            <w:vMerge w:val="restart"/>
            <w:vAlign w:val="center"/>
          </w:tcPr>
          <w:p w14:paraId="17D6E96E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</w:p>
          <w:p w14:paraId="2AC5D3D7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Science</w:t>
            </w:r>
          </w:p>
          <w:p w14:paraId="025C9F66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365BB9B0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Autumn 1: Art</w:t>
            </w:r>
          </w:p>
          <w:p w14:paraId="77EF602A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Autumn 2: DT</w:t>
            </w:r>
          </w:p>
        </w:tc>
        <w:tc>
          <w:tcPr>
            <w:tcW w:w="2835" w:type="dxa"/>
            <w:vMerge/>
            <w:shd w:val="clear" w:color="auto" w:fill="F2F2F2" w:themeFill="background1" w:themeFillShade="F2"/>
            <w:vAlign w:val="center"/>
          </w:tcPr>
          <w:p w14:paraId="35492A30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</w:p>
        </w:tc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52E441BD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</w:p>
        </w:tc>
      </w:tr>
      <w:tr w:rsidR="00780E70" w:rsidRPr="0041439B" w14:paraId="7FA00935" w14:textId="77777777" w:rsidTr="000E5723">
        <w:trPr>
          <w:trHeight w:val="67"/>
        </w:trPr>
        <w:tc>
          <w:tcPr>
            <w:tcW w:w="1555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2CBFF176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  <w:color w:val="000000" w:themeColor="text1"/>
              </w:rPr>
            </w:pPr>
            <w:r w:rsidRPr="00780E70">
              <w:rPr>
                <w:rFonts w:asciiTheme="majorHAnsi" w:hAnsiTheme="majorHAnsi" w:cs="Calibri"/>
                <w:color w:val="000000" w:themeColor="text1"/>
              </w:rPr>
              <w:t>14:00-14:15</w:t>
            </w: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5A9EF6C2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</w:p>
        </w:tc>
        <w:tc>
          <w:tcPr>
            <w:tcW w:w="2976" w:type="dxa"/>
            <w:vMerge/>
            <w:vAlign w:val="center"/>
          </w:tcPr>
          <w:p w14:paraId="1F6D67D7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  <w:vAlign w:val="center"/>
          </w:tcPr>
          <w:p w14:paraId="43356425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</w:p>
        </w:tc>
        <w:tc>
          <w:tcPr>
            <w:tcW w:w="2835" w:type="dxa"/>
            <w:vMerge/>
            <w:shd w:val="clear" w:color="auto" w:fill="F2F2F2" w:themeFill="background1" w:themeFillShade="F2"/>
            <w:vAlign w:val="center"/>
          </w:tcPr>
          <w:p w14:paraId="724FAC64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</w:p>
        </w:tc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75956712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</w:p>
        </w:tc>
      </w:tr>
      <w:tr w:rsidR="00780E70" w:rsidRPr="0041439B" w14:paraId="3DBFB284" w14:textId="77777777" w:rsidTr="000E5723">
        <w:trPr>
          <w:trHeight w:val="527"/>
        </w:trPr>
        <w:tc>
          <w:tcPr>
            <w:tcW w:w="1555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398E3735" w14:textId="6A9B70D7" w:rsidR="00780E70" w:rsidRPr="00780E70" w:rsidRDefault="00780E70" w:rsidP="00AF6F69">
            <w:pPr>
              <w:jc w:val="center"/>
              <w:rPr>
                <w:rFonts w:asciiTheme="majorHAnsi" w:hAnsiTheme="majorHAnsi" w:cs="Calibri"/>
                <w:color w:val="000000" w:themeColor="text1"/>
              </w:rPr>
            </w:pPr>
            <w:r w:rsidRPr="00780E70">
              <w:rPr>
                <w:rFonts w:asciiTheme="majorHAnsi" w:hAnsiTheme="majorHAnsi" w:cs="Calibri"/>
                <w:color w:val="000000" w:themeColor="text1"/>
              </w:rPr>
              <w:t>14.15-14.25</w:t>
            </w:r>
          </w:p>
        </w:tc>
        <w:tc>
          <w:tcPr>
            <w:tcW w:w="14742" w:type="dxa"/>
            <w:gridSpan w:val="5"/>
            <w:shd w:val="clear" w:color="auto" w:fill="1E56A6"/>
            <w:vAlign w:val="center"/>
          </w:tcPr>
          <w:p w14:paraId="1FE8B6F6" w14:textId="5736FC83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  <w:color w:val="FFFFFF" w:themeColor="background1"/>
              </w:rPr>
              <w:t>Breaktime</w:t>
            </w:r>
          </w:p>
        </w:tc>
      </w:tr>
      <w:tr w:rsidR="00780E70" w:rsidRPr="0041439B" w14:paraId="73A12639" w14:textId="77777777" w:rsidTr="000E5723">
        <w:trPr>
          <w:trHeight w:val="844"/>
        </w:trPr>
        <w:tc>
          <w:tcPr>
            <w:tcW w:w="1555" w:type="dxa"/>
            <w:shd w:val="clear" w:color="auto" w:fill="FFC000"/>
            <w:vAlign w:val="center"/>
          </w:tcPr>
          <w:p w14:paraId="7E303FCD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  <w:color w:val="000000" w:themeColor="text1"/>
              </w:rPr>
            </w:pPr>
            <w:r w:rsidRPr="00780E70">
              <w:rPr>
                <w:rFonts w:asciiTheme="majorHAnsi" w:hAnsiTheme="majorHAnsi" w:cs="Calibri"/>
                <w:color w:val="000000" w:themeColor="text1"/>
              </w:rPr>
              <w:t>14:30-15:00</w:t>
            </w:r>
          </w:p>
        </w:tc>
        <w:tc>
          <w:tcPr>
            <w:tcW w:w="2835" w:type="dxa"/>
            <w:vMerge w:val="restart"/>
            <w:shd w:val="clear" w:color="auto" w:fill="F2F2F2" w:themeFill="background1" w:themeFillShade="F2"/>
            <w:vAlign w:val="center"/>
          </w:tcPr>
          <w:p w14:paraId="1C0C911D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Phonics &amp; Class Novel</w:t>
            </w:r>
          </w:p>
        </w:tc>
        <w:tc>
          <w:tcPr>
            <w:tcW w:w="2976" w:type="dxa"/>
            <w:vMerge w:val="restart"/>
            <w:shd w:val="clear" w:color="auto" w:fill="F2F2F2" w:themeFill="background1" w:themeFillShade="F2"/>
            <w:vAlign w:val="center"/>
          </w:tcPr>
          <w:p w14:paraId="2927BFC2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Phonics &amp; Class Novel</w:t>
            </w:r>
          </w:p>
        </w:tc>
        <w:tc>
          <w:tcPr>
            <w:tcW w:w="2977" w:type="dxa"/>
            <w:vMerge w:val="restart"/>
            <w:shd w:val="clear" w:color="auto" w:fill="F2F2F2" w:themeFill="background1" w:themeFillShade="F2"/>
            <w:vAlign w:val="center"/>
          </w:tcPr>
          <w:p w14:paraId="74F42E1F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Phonics &amp; Class Novel</w:t>
            </w:r>
          </w:p>
        </w:tc>
        <w:tc>
          <w:tcPr>
            <w:tcW w:w="2835" w:type="dxa"/>
            <w:vMerge w:val="restart"/>
            <w:shd w:val="clear" w:color="auto" w:fill="F2F2F2" w:themeFill="background1" w:themeFillShade="F2"/>
            <w:vAlign w:val="center"/>
          </w:tcPr>
          <w:p w14:paraId="569A4163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PE</w:t>
            </w:r>
          </w:p>
        </w:tc>
        <w:tc>
          <w:tcPr>
            <w:tcW w:w="3119" w:type="dxa"/>
            <w:vMerge w:val="restart"/>
            <w:shd w:val="clear" w:color="auto" w:fill="F2F2F2" w:themeFill="background1" w:themeFillShade="F2"/>
            <w:vAlign w:val="center"/>
          </w:tcPr>
          <w:p w14:paraId="76CB62FB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  <w:r w:rsidRPr="00780E70">
              <w:rPr>
                <w:rFonts w:asciiTheme="majorHAnsi" w:hAnsiTheme="majorHAnsi" w:cs="Calibri"/>
              </w:rPr>
              <w:t>RE &amp; Class Novel</w:t>
            </w:r>
          </w:p>
        </w:tc>
      </w:tr>
      <w:tr w:rsidR="00780E70" w:rsidRPr="0041439B" w14:paraId="4621D90B" w14:textId="77777777" w:rsidTr="000E5723">
        <w:trPr>
          <w:trHeight w:val="592"/>
        </w:trPr>
        <w:tc>
          <w:tcPr>
            <w:tcW w:w="1555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08446042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  <w:color w:val="000000" w:themeColor="text1"/>
              </w:rPr>
            </w:pPr>
            <w:r w:rsidRPr="00780E70">
              <w:rPr>
                <w:rFonts w:asciiTheme="majorHAnsi" w:hAnsiTheme="majorHAnsi" w:cs="Calibri"/>
                <w:color w:val="000000" w:themeColor="text1"/>
              </w:rPr>
              <w:t>15:00-15:15</w:t>
            </w: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2D67B8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F0C9F8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811DEA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656649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</w:p>
        </w:tc>
        <w:tc>
          <w:tcPr>
            <w:tcW w:w="3119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11D4EA" w14:textId="77777777" w:rsidR="00780E70" w:rsidRPr="00780E70" w:rsidRDefault="00780E70" w:rsidP="00AF6F69">
            <w:pPr>
              <w:jc w:val="center"/>
              <w:rPr>
                <w:rFonts w:asciiTheme="majorHAnsi" w:hAnsiTheme="majorHAnsi" w:cs="Calibri"/>
              </w:rPr>
            </w:pPr>
          </w:p>
        </w:tc>
      </w:tr>
    </w:tbl>
    <w:p w14:paraId="431E50E7" w14:textId="77777777" w:rsidR="002D5B41" w:rsidRDefault="002D5B41" w:rsidP="00B953B5">
      <w:pPr>
        <w:rPr>
          <w:b/>
          <w:bCs/>
        </w:rPr>
      </w:pPr>
    </w:p>
    <w:sectPr w:rsidR="002D5B41" w:rsidSect="000479A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6" w:right="720" w:bottom="720" w:left="174" w:header="708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BA6491" w14:textId="77777777" w:rsidR="001778CA" w:rsidRDefault="001778CA" w:rsidP="00D01DFF">
      <w:r>
        <w:separator/>
      </w:r>
    </w:p>
  </w:endnote>
  <w:endnote w:type="continuationSeparator" w:id="0">
    <w:p w14:paraId="2745539A" w14:textId="77777777" w:rsidR="001778CA" w:rsidRDefault="001778CA" w:rsidP="00D01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erfectly Imperfect">
    <w:panose1 w:val="00000000000000000000"/>
    <w:charset w:val="00"/>
    <w:family w:val="auto"/>
    <w:notTrueType/>
    <w:pitch w:val="variable"/>
    <w:sig w:usb0="80000087" w:usb1="0000000A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2180CC" w14:textId="77777777" w:rsidR="00780E70" w:rsidRDefault="00780E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981AE5" w14:textId="2186879F" w:rsidR="00EF5059" w:rsidRPr="00F64586" w:rsidRDefault="00EF5059" w:rsidP="00EF5059">
    <w:pPr>
      <w:pStyle w:val="Footer"/>
      <w:jc w:val="center"/>
      <w:rPr>
        <w:rFonts w:asciiTheme="minorHAnsi" w:hAnsiTheme="minorHAnsi"/>
        <w:color w:val="002060"/>
        <w:sz w:val="21"/>
        <w:szCs w:val="21"/>
      </w:rPr>
    </w:pPr>
    <w:r w:rsidRPr="00F64586">
      <w:rPr>
        <w:rFonts w:asciiTheme="minorHAnsi" w:hAnsiTheme="minorHAnsi"/>
        <w:noProof/>
        <w:color w:val="002060"/>
        <w:sz w:val="21"/>
        <w:szCs w:val="21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7FAD8D2A" wp14:editId="686072B0">
              <wp:simplePos x="0" y="0"/>
              <wp:positionH relativeFrom="column">
                <wp:posOffset>-457200</wp:posOffset>
              </wp:positionH>
              <wp:positionV relativeFrom="paragraph">
                <wp:posOffset>160020</wp:posOffset>
              </wp:positionV>
              <wp:extent cx="7644384" cy="0"/>
              <wp:effectExtent l="0" t="12700" r="13970" b="12700"/>
              <wp:wrapNone/>
              <wp:docPr id="138077804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44384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E56A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4DC1B2A" id="Straight Connector 6" o:spid="_x0000_s1026" style="position:absolute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pt,12.6pt" to="565.9pt,12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" strokecolor="#1e56a7" strokeweight="2.25pt">
              <v:stroke joinstyle="miter"/>
            </v:line>
          </w:pict>
        </mc:Fallback>
      </mc:AlternateContent>
    </w:r>
    <w:r w:rsidRPr="00F64586">
      <w:rPr>
        <w:rFonts w:asciiTheme="minorHAnsi" w:hAnsiTheme="minorHAnsi"/>
        <w:color w:val="002060"/>
        <w:sz w:val="21"/>
        <w:szCs w:val="21"/>
      </w:rPr>
      <w:t xml:space="preserve">                                </w:t>
    </w:r>
  </w:p>
  <w:p w14:paraId="1977857F" w14:textId="08ED42FA" w:rsidR="00EF5059" w:rsidRPr="00BA346D" w:rsidRDefault="00597E38" w:rsidP="00BA346D">
    <w:pPr>
      <w:pStyle w:val="Footer"/>
      <w:jc w:val="right"/>
      <w:rPr>
        <w:rFonts w:asciiTheme="minorHAnsi" w:hAnsiTheme="minorHAnsi"/>
        <w:b/>
        <w:bCs/>
        <w:color w:val="002060"/>
        <w:sz w:val="21"/>
        <w:szCs w:val="21"/>
      </w:rPr>
    </w:pPr>
    <w:r w:rsidRPr="00F64586">
      <w:rPr>
        <w:rFonts w:asciiTheme="minorHAnsi" w:hAnsiTheme="minorHAnsi"/>
        <w:noProof/>
        <w:color w:val="002060"/>
        <w:sz w:val="21"/>
        <w:szCs w:val="21"/>
      </w:rPr>
      <w:drawing>
        <wp:anchor distT="0" distB="0" distL="114300" distR="114300" simplePos="0" relativeHeight="251658240" behindDoc="1" locked="0" layoutInCell="1" allowOverlap="1" wp14:anchorId="1CE0F30F" wp14:editId="477875E1">
          <wp:simplePos x="0" y="0"/>
          <wp:positionH relativeFrom="column">
            <wp:posOffset>167005</wp:posOffset>
          </wp:positionH>
          <wp:positionV relativeFrom="paragraph">
            <wp:posOffset>64870</wp:posOffset>
          </wp:positionV>
          <wp:extent cx="408940" cy="441325"/>
          <wp:effectExtent l="0" t="0" r="0" b="3175"/>
          <wp:wrapTight wrapText="bothSides">
            <wp:wrapPolygon edited="0">
              <wp:start x="0" y="0"/>
              <wp:lineTo x="0" y="21134"/>
              <wp:lineTo x="18783" y="21134"/>
              <wp:lineTo x="19453" y="21134"/>
              <wp:lineTo x="20795" y="18647"/>
              <wp:lineTo x="20795" y="1865"/>
              <wp:lineTo x="18783" y="0"/>
              <wp:lineTo x="0" y="0"/>
            </wp:wrapPolygon>
          </wp:wrapTight>
          <wp:docPr id="442000174" name="Picture 2" descr="Ofsted GOOD rating - Lathom High Scho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fsted GOOD rating - Lathom High School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870" t="9832" r="24642" b="8701"/>
                  <a:stretch>
                    <a:fillRect/>
                  </a:stretch>
                </pic:blipFill>
                <pic:spPr bwMode="auto">
                  <a:xfrm>
                    <a:off x="0" y="0"/>
                    <a:ext cx="408940" cy="4413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459D" w:rsidRPr="00F64586">
      <w:rPr>
        <w:rFonts w:asciiTheme="minorHAnsi" w:hAnsiTheme="minorHAnsi"/>
        <w:noProof/>
        <w:color w:val="002060"/>
        <w:sz w:val="21"/>
        <w:szCs w:val="21"/>
      </w:rPr>
      <w:drawing>
        <wp:anchor distT="0" distB="0" distL="114300" distR="114300" simplePos="0" relativeHeight="251658241" behindDoc="1" locked="0" layoutInCell="1" allowOverlap="1" wp14:anchorId="572F11CE" wp14:editId="108F3BB9">
          <wp:simplePos x="0" y="0"/>
          <wp:positionH relativeFrom="column">
            <wp:posOffset>824598</wp:posOffset>
          </wp:positionH>
          <wp:positionV relativeFrom="paragraph">
            <wp:posOffset>154305</wp:posOffset>
          </wp:positionV>
          <wp:extent cx="1111885" cy="230505"/>
          <wp:effectExtent l="0" t="0" r="5715" b="0"/>
          <wp:wrapTight wrapText="bothSides">
            <wp:wrapPolygon edited="0">
              <wp:start x="0" y="0"/>
              <wp:lineTo x="0" y="20231"/>
              <wp:lineTo x="21464" y="20231"/>
              <wp:lineTo x="21464" y="0"/>
              <wp:lineTo x="0" y="0"/>
            </wp:wrapPolygon>
          </wp:wrapTight>
          <wp:docPr id="1820343195" name="Picture 3" descr="SIAMS – St Luke's CE Primary Scho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IAMS – St Luke's CE Primary Schoo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1885" cy="230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0936" w:rsidRPr="00F64586">
      <w:rPr>
        <w:rFonts w:asciiTheme="minorHAnsi" w:hAnsiTheme="minorHAnsi"/>
        <w:noProof/>
      </w:rPr>
      <w:drawing>
        <wp:anchor distT="0" distB="0" distL="114300" distR="114300" simplePos="0" relativeHeight="251658243" behindDoc="0" locked="0" layoutInCell="1" allowOverlap="1" wp14:anchorId="7F650292" wp14:editId="02B6EE3D">
          <wp:simplePos x="0" y="0"/>
          <wp:positionH relativeFrom="column">
            <wp:posOffset>10102654</wp:posOffset>
          </wp:positionH>
          <wp:positionV relativeFrom="paragraph">
            <wp:posOffset>78008</wp:posOffset>
          </wp:positionV>
          <wp:extent cx="373380" cy="430530"/>
          <wp:effectExtent l="0" t="0" r="0" b="1270"/>
          <wp:wrapSquare wrapText="bothSides"/>
          <wp:docPr id="1740447864" name="Picture 4" descr="A blue shield with yellow and blue symbol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9190772" name="Picture 4" descr="A blue shield with yellow and blue symbols&#10;&#10;Description automatically generated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3380" cy="430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5059" w:rsidRPr="00F64586">
      <w:rPr>
        <w:rFonts w:asciiTheme="minorHAnsi" w:hAnsiTheme="minorHAnsi"/>
        <w:color w:val="002060"/>
        <w:sz w:val="21"/>
        <w:szCs w:val="21"/>
      </w:rPr>
      <w:t xml:space="preserve">                                                                                                    </w:t>
    </w:r>
  </w:p>
  <w:p w14:paraId="278CDB55" w14:textId="79575A63" w:rsidR="00D01DFF" w:rsidRPr="00F64586" w:rsidRDefault="00EF5059" w:rsidP="00BA346D">
    <w:pPr>
      <w:pStyle w:val="Footer"/>
      <w:jc w:val="right"/>
      <w:rPr>
        <w:rFonts w:asciiTheme="minorHAnsi" w:hAnsiTheme="minorHAnsi"/>
        <w:color w:val="002060"/>
        <w:sz w:val="15"/>
        <w:szCs w:val="15"/>
      </w:rPr>
    </w:pPr>
    <w:r w:rsidRPr="00F64586">
      <w:rPr>
        <w:rFonts w:asciiTheme="minorHAnsi" w:hAnsiTheme="minorHAnsi"/>
        <w:color w:val="002060"/>
        <w:sz w:val="21"/>
        <w:szCs w:val="21"/>
      </w:rPr>
      <w:t xml:space="preserve">                                                                                           </w:t>
    </w:r>
    <w:r w:rsidR="0054138B" w:rsidRPr="00F64586">
      <w:rPr>
        <w:rFonts w:asciiTheme="minorHAnsi" w:hAnsiTheme="minorHAnsi"/>
        <w:color w:val="002060"/>
        <w:sz w:val="21"/>
        <w:szCs w:val="21"/>
      </w:rPr>
      <w:t xml:space="preserve">        </w:t>
    </w:r>
    <w:r w:rsidR="00BA346D">
      <w:rPr>
        <w:rFonts w:ascii="Perfectly Imperfect" w:hAnsi="Perfectly Imperfect"/>
        <w:color w:val="002060"/>
        <w:sz w:val="21"/>
        <w:szCs w:val="21"/>
      </w:rPr>
      <w:t>“</w:t>
    </w:r>
    <w:r w:rsidRPr="00832F71">
      <w:rPr>
        <w:rFonts w:ascii="Perfectly Imperfect" w:hAnsi="Perfectly Imperfect"/>
        <w:color w:val="002060"/>
        <w:sz w:val="21"/>
        <w:szCs w:val="21"/>
      </w:rPr>
      <w:t xml:space="preserve">Let Your </w:t>
    </w:r>
    <w:r w:rsidRPr="00BA346D">
      <w:rPr>
        <w:rFonts w:ascii="Perfectly Imperfect" w:hAnsi="Perfectly Imperfect"/>
        <w:color w:val="FFC000"/>
        <w:sz w:val="21"/>
        <w:szCs w:val="21"/>
      </w:rPr>
      <w:t>LIGHT</w:t>
    </w:r>
    <w:r w:rsidRPr="00832F71">
      <w:rPr>
        <w:rFonts w:ascii="Perfectly Imperfect" w:hAnsi="Perfectly Imperfect"/>
        <w:color w:val="002060"/>
        <w:sz w:val="21"/>
        <w:szCs w:val="21"/>
      </w:rPr>
      <w:t xml:space="preserve"> Shine</w:t>
    </w:r>
    <w:r w:rsidR="00BA346D">
      <w:rPr>
        <w:rFonts w:ascii="Perfectly Imperfect" w:hAnsi="Perfectly Imperfect"/>
        <w:color w:val="002060"/>
        <w:sz w:val="21"/>
        <w:szCs w:val="21"/>
      </w:rPr>
      <w:t>”</w:t>
    </w:r>
    <w:r w:rsidRPr="00F64586">
      <w:rPr>
        <w:rFonts w:asciiTheme="minorHAnsi" w:hAnsiTheme="minorHAnsi"/>
        <w:color w:val="002060"/>
        <w:sz w:val="21"/>
        <w:szCs w:val="21"/>
      </w:rPr>
      <w:t xml:space="preserve"> </w:t>
    </w:r>
    <w:r w:rsidRPr="00F64586">
      <w:rPr>
        <w:rFonts w:asciiTheme="minorHAnsi" w:hAnsiTheme="minorHAnsi"/>
        <w:color w:val="002060"/>
        <w:sz w:val="15"/>
        <w:szCs w:val="15"/>
      </w:rPr>
      <w:t>Matthew 5:16</w:t>
    </w:r>
  </w:p>
  <w:p w14:paraId="2A6C49A0" w14:textId="7E12C229" w:rsidR="0054138B" w:rsidRPr="00F64586" w:rsidRDefault="00A46696" w:rsidP="00A46696">
    <w:pPr>
      <w:pStyle w:val="Footer"/>
      <w:jc w:val="right"/>
      <w:rPr>
        <w:rFonts w:asciiTheme="minorHAnsi" w:hAnsiTheme="minorHAnsi"/>
        <w:color w:val="002060"/>
        <w:sz w:val="21"/>
        <w:szCs w:val="21"/>
      </w:rPr>
    </w:pPr>
    <w:r w:rsidRPr="00EC15EC">
      <w:rPr>
        <w:rFonts w:asciiTheme="minorHAnsi" w:hAnsiTheme="minorHAnsi"/>
        <w:b/>
        <w:bCs/>
        <w:color w:val="002060"/>
        <w:sz w:val="15"/>
        <w:szCs w:val="15"/>
      </w:rPr>
      <w:t>Headteacher:</w:t>
    </w:r>
    <w:r>
      <w:rPr>
        <w:rFonts w:asciiTheme="minorHAnsi" w:hAnsiTheme="minorHAnsi"/>
        <w:color w:val="002060"/>
        <w:sz w:val="15"/>
        <w:szCs w:val="15"/>
      </w:rPr>
      <w:t xml:space="preserve"> Mr M Fletcher   I   </w:t>
    </w:r>
    <w:r w:rsidR="0054138B" w:rsidRPr="00BA346D">
      <w:rPr>
        <w:rFonts w:asciiTheme="minorHAnsi" w:hAnsiTheme="minorHAnsi"/>
        <w:b/>
        <w:bCs/>
        <w:color w:val="002060"/>
        <w:sz w:val="15"/>
        <w:szCs w:val="15"/>
      </w:rPr>
      <w:t>Deputy Headteacher:</w:t>
    </w:r>
    <w:r w:rsidR="0054138B" w:rsidRPr="00F64586">
      <w:rPr>
        <w:rFonts w:asciiTheme="minorHAnsi" w:hAnsiTheme="minorHAnsi"/>
        <w:color w:val="002060"/>
        <w:sz w:val="15"/>
        <w:szCs w:val="15"/>
      </w:rPr>
      <w:t xml:space="preserve"> Mr M Colley</w:t>
    </w:r>
    <w:r>
      <w:rPr>
        <w:rFonts w:asciiTheme="minorHAnsi" w:hAnsiTheme="minorHAnsi"/>
        <w:color w:val="002060"/>
        <w:sz w:val="15"/>
        <w:szCs w:val="15"/>
      </w:rPr>
      <w:t xml:space="preserve">   </w:t>
    </w:r>
    <w:r w:rsidR="0054138B" w:rsidRPr="00F64586">
      <w:rPr>
        <w:rFonts w:asciiTheme="minorHAnsi" w:hAnsiTheme="minorHAnsi"/>
        <w:color w:val="002060"/>
        <w:sz w:val="15"/>
        <w:szCs w:val="15"/>
      </w:rPr>
      <w:t>I</w:t>
    </w:r>
    <w:r>
      <w:rPr>
        <w:rFonts w:asciiTheme="minorHAnsi" w:hAnsiTheme="minorHAnsi"/>
        <w:color w:val="002060"/>
        <w:sz w:val="15"/>
        <w:szCs w:val="15"/>
      </w:rPr>
      <w:t xml:space="preserve">   </w:t>
    </w:r>
    <w:r w:rsidR="0054138B" w:rsidRPr="00BA346D">
      <w:rPr>
        <w:rFonts w:asciiTheme="minorHAnsi" w:hAnsiTheme="minorHAnsi"/>
        <w:b/>
        <w:bCs/>
        <w:color w:val="002060"/>
        <w:sz w:val="15"/>
        <w:szCs w:val="15"/>
      </w:rPr>
      <w:t>Assistant Headteacher:</w:t>
    </w:r>
    <w:r w:rsidR="0054138B" w:rsidRPr="00F64586">
      <w:rPr>
        <w:rFonts w:asciiTheme="minorHAnsi" w:hAnsiTheme="minorHAnsi"/>
        <w:color w:val="002060"/>
        <w:sz w:val="15"/>
        <w:szCs w:val="15"/>
      </w:rPr>
      <w:t xml:space="preserve"> Mrs G </w:t>
    </w:r>
    <w:r w:rsidR="002E63B1">
      <w:rPr>
        <w:rFonts w:asciiTheme="minorHAnsi" w:hAnsiTheme="minorHAnsi"/>
        <w:color w:val="002060"/>
        <w:sz w:val="15"/>
        <w:szCs w:val="15"/>
      </w:rPr>
      <w:t>Battersby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4AB502" w14:textId="77777777" w:rsidR="00780E70" w:rsidRDefault="00780E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593C06" w14:textId="77777777" w:rsidR="001778CA" w:rsidRDefault="001778CA" w:rsidP="00D01DFF">
      <w:r>
        <w:separator/>
      </w:r>
    </w:p>
  </w:footnote>
  <w:footnote w:type="continuationSeparator" w:id="0">
    <w:p w14:paraId="012D6A63" w14:textId="77777777" w:rsidR="001778CA" w:rsidRDefault="001778CA" w:rsidP="00D01D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A65295" w14:textId="77777777" w:rsidR="00780E70" w:rsidRDefault="00780E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FD397B" w14:textId="7DC12AB4" w:rsidR="000B019F" w:rsidRDefault="000B019F">
    <w:pPr>
      <w:pStyle w:val="Header"/>
    </w:pPr>
    <w:r>
      <w:rPr>
        <w:noProof/>
      </w:rPr>
      <w:drawing>
        <wp:anchor distT="0" distB="0" distL="114300" distR="114300" simplePos="0" relativeHeight="251666435" behindDoc="0" locked="0" layoutInCell="1" allowOverlap="1" wp14:anchorId="76903931" wp14:editId="78BE8F48">
          <wp:simplePos x="0" y="0"/>
          <wp:positionH relativeFrom="column">
            <wp:posOffset>9435465</wp:posOffset>
          </wp:positionH>
          <wp:positionV relativeFrom="paragraph">
            <wp:posOffset>-305858</wp:posOffset>
          </wp:positionV>
          <wp:extent cx="767080" cy="885190"/>
          <wp:effectExtent l="0" t="0" r="0" b="3810"/>
          <wp:wrapSquare wrapText="bothSides"/>
          <wp:docPr id="1369190772" name="Picture 4" descr="A blue shield with yellow and blue symbol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9190772" name="Picture 4" descr="A blue shield with yellow and blue symbols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080" cy="885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4387" behindDoc="0" locked="0" layoutInCell="1" allowOverlap="1" wp14:anchorId="2B780E95" wp14:editId="6D67984F">
              <wp:simplePos x="0" y="0"/>
              <wp:positionH relativeFrom="column">
                <wp:posOffset>3599</wp:posOffset>
              </wp:positionH>
              <wp:positionV relativeFrom="paragraph">
                <wp:posOffset>233257</wp:posOffset>
              </wp:positionV>
              <wp:extent cx="5690235" cy="342900"/>
              <wp:effectExtent l="0" t="0" r="12065" b="12700"/>
              <wp:wrapNone/>
              <wp:docPr id="177473843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90235" cy="342900"/>
                      </a:xfrm>
                      <a:prstGeom prst="rect">
                        <a:avLst/>
                      </a:prstGeom>
                      <a:solidFill>
                        <a:srgbClr val="1E56A7"/>
                      </a:solidFill>
                      <a:ln w="6350">
                        <a:solidFill>
                          <a:srgbClr val="1E56A7"/>
                        </a:solidFill>
                      </a:ln>
                    </wps:spPr>
                    <wps:txbx>
                      <w:txbxContent>
                        <w:p w14:paraId="5E940747" w14:textId="77777777" w:rsidR="000B019F" w:rsidRPr="00432ABE" w:rsidRDefault="000B019F" w:rsidP="000B019F">
                          <w:pPr>
                            <w:rPr>
                              <w:rFonts w:asciiTheme="minorHAnsi" w:hAnsiTheme="minorHAnsi"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432ABE">
                            <w:rPr>
                              <w:rFonts w:asciiTheme="minorHAnsi" w:hAnsiTheme="minorHAnsi"/>
                              <w:color w:val="FFFFFF" w:themeColor="background1"/>
                              <w:sz w:val="16"/>
                              <w:szCs w:val="16"/>
                            </w:rPr>
                            <w:t>Leigh Street I Greater Manchester I WN7 4TP I 01942 671442 I enquiries@admin.leighsaintpeters.wigan.sch.uk</w:t>
                          </w:r>
                          <w:r>
                            <w:rPr>
                              <w:rFonts w:asciiTheme="minorHAnsi" w:hAnsiTheme="minorHAnsi"/>
                              <w:color w:val="FFFFFF" w:themeColor="background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B06D6B">
                            <w:rPr>
                              <w:rFonts w:asciiTheme="minorHAnsi" w:hAnsiTheme="minorHAnsi"/>
                              <w:i/>
                              <w:iCs/>
                              <w:color w:val="FFC000"/>
                              <w:sz w:val="16"/>
                              <w:szCs w:val="16"/>
                            </w:rPr>
                            <w:t>#</w:t>
                          </w:r>
                          <w:r w:rsidRPr="00B06D6B">
                            <w:rPr>
                              <w:rFonts w:ascii="Perfectly Imperfect" w:hAnsi="Perfectly Imperfect"/>
                              <w:i/>
                              <w:iCs/>
                              <w:color w:val="FFC000"/>
                              <w:sz w:val="16"/>
                              <w:szCs w:val="16"/>
                            </w:rPr>
                            <w:t>LetYourLightShine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780E9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.3pt;margin-top:18.35pt;width:448.05pt;height:27pt;z-index:2516643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" fillcolor="#1e56a7" strokecolor="#1e56a7" strokeweight=".5pt">
              <v:textbox>
                <w:txbxContent>
                  <w:p w14:paraId="5E940747" w14:textId="77777777" w:rsidR="000B019F" w:rsidRPr="00432ABE" w:rsidRDefault="000B019F" w:rsidP="000B019F">
                    <w:pPr>
                      <w:rPr>
                        <w:rFonts w:asciiTheme="minorHAnsi" w:hAnsiTheme="minorHAnsi"/>
                        <w:color w:val="FFFFFF" w:themeColor="background1"/>
                        <w:sz w:val="16"/>
                        <w:szCs w:val="16"/>
                      </w:rPr>
                    </w:pPr>
                    <w:r w:rsidRPr="00432ABE">
                      <w:rPr>
                        <w:rFonts w:asciiTheme="minorHAnsi" w:hAnsiTheme="minorHAnsi"/>
                        <w:color w:val="FFFFFF" w:themeColor="background1"/>
                        <w:sz w:val="16"/>
                        <w:szCs w:val="16"/>
                      </w:rPr>
                      <w:t>Leigh Street I Greater Manchester I WN7 4TP I 01942 671442 I enquiries@admin.leighsaintpeters.wigan.sch.uk</w:t>
                    </w:r>
                    <w:r>
                      <w:rPr>
                        <w:rFonts w:asciiTheme="minorHAnsi" w:hAnsiTheme="minorHAnsi"/>
                        <w:color w:val="FFFFFF" w:themeColor="background1"/>
                        <w:sz w:val="16"/>
                        <w:szCs w:val="16"/>
                      </w:rPr>
                      <w:t xml:space="preserve"> </w:t>
                    </w:r>
                    <w:r w:rsidRPr="00B06D6B">
                      <w:rPr>
                        <w:rFonts w:asciiTheme="minorHAnsi" w:hAnsiTheme="minorHAnsi"/>
                        <w:i/>
                        <w:iCs/>
                        <w:color w:val="FFC000"/>
                        <w:sz w:val="16"/>
                        <w:szCs w:val="16"/>
                      </w:rPr>
                      <w:t>#</w:t>
                    </w:r>
                    <w:r w:rsidRPr="00B06D6B">
                      <w:rPr>
                        <w:rFonts w:ascii="Perfectly Imperfect" w:hAnsi="Perfectly Imperfect"/>
                        <w:i/>
                        <w:iCs/>
                        <w:color w:val="FFC000"/>
                        <w:sz w:val="16"/>
                        <w:szCs w:val="16"/>
                      </w:rPr>
                      <w:t>LetYourLightShine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9" behindDoc="1" locked="0" layoutInCell="1" allowOverlap="1" wp14:anchorId="6826F7EB" wp14:editId="149B4F72">
          <wp:simplePos x="0" y="0"/>
          <wp:positionH relativeFrom="column">
            <wp:posOffset>0</wp:posOffset>
          </wp:positionH>
          <wp:positionV relativeFrom="paragraph">
            <wp:posOffset>-347768</wp:posOffset>
          </wp:positionV>
          <wp:extent cx="4706620" cy="581025"/>
          <wp:effectExtent l="0" t="0" r="5080" b="3175"/>
          <wp:wrapTight wrapText="bothSides">
            <wp:wrapPolygon edited="0">
              <wp:start x="0" y="0"/>
              <wp:lineTo x="0" y="21246"/>
              <wp:lineTo x="21565" y="21246"/>
              <wp:lineTo x="21565" y="0"/>
              <wp:lineTo x="0" y="0"/>
            </wp:wrapPolygon>
          </wp:wrapTight>
          <wp:docPr id="867461876" name="Picture 3" descr="A blue card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7461876" name="Picture 3" descr="A blue card with white text&#10;&#10;AI-generated content may be incorrect.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4922"/>
                  <a:stretch>
                    <a:fillRect/>
                  </a:stretch>
                </pic:blipFill>
                <pic:spPr bwMode="auto">
                  <a:xfrm>
                    <a:off x="0" y="0"/>
                    <a:ext cx="4706620" cy="5810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91" behindDoc="0" locked="0" layoutInCell="1" allowOverlap="1" wp14:anchorId="2BB3B264" wp14:editId="366FA031">
              <wp:simplePos x="0" y="0"/>
              <wp:positionH relativeFrom="column">
                <wp:posOffset>-711200</wp:posOffset>
              </wp:positionH>
              <wp:positionV relativeFrom="paragraph">
                <wp:posOffset>-466302</wp:posOffset>
              </wp:positionV>
              <wp:extent cx="9683561" cy="1106170"/>
              <wp:effectExtent l="12700" t="0" r="19685" b="11430"/>
              <wp:wrapNone/>
              <wp:docPr id="1555635192" name="Parallelogram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683561" cy="1106170"/>
                      </a:xfrm>
                      <a:prstGeom prst="parallelogram">
                        <a:avLst/>
                      </a:prstGeom>
                      <a:solidFill>
                        <a:srgbClr val="1E56A7"/>
                      </a:solidFill>
                      <a:ln>
                        <a:solidFill>
                          <a:srgbClr val="1E56A7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F32AEE" id="_x0000_t7" coordsize="21600,21600" o:spt="7" adj="5400" path="m@0,l,21600@1,21600,21600,xe">
              <v:stroke joinstyle="miter"/>
              <v:formulas>
                <v:f eqn="val #0"/>
                <v:f eqn="sum width 0 #0"/>
                <v:f eqn="prod #0 1 2"/>
                <v:f eqn="sum width 0 @2"/>
                <v:f eqn="mid #0 width"/>
                <v:f eqn="mid @1 0"/>
                <v:f eqn="prod height width #0"/>
                <v:f eqn="prod @6 1 2"/>
                <v:f eqn="sum height 0 @7"/>
                <v:f eqn="prod width 1 2"/>
                <v:f eqn="sum #0 0 @9"/>
                <v:f eqn="if @10 @8 0"/>
                <v:f eqn="if @10 @7 height"/>
              </v:formulas>
              <v:path gradientshapeok="t" o:connecttype="custom" o:connectlocs="@4,0;10800,@11;@3,10800;@5,21600;10800,@12;@2,10800" textboxrect="1800,1800,19800,19800;8100,8100,13500,13500;10800,10800,10800,10800"/>
              <v:handles>
                <v:h position="#0,topLeft" xrange="0,21600"/>
              </v:handles>
            </v:shapetype>
            <v:shape id="Parallelogram 2" o:spid="_x0000_s1026" type="#_x0000_t7" style="position:absolute;margin-left:-56pt;margin-top:-36.7pt;width:762.5pt;height:87.1pt;z-index:2516602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" adj="617" fillcolor="#1e56a7" strokecolor="#1e56a7" strokeweight="1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14018B" w14:textId="77777777" w:rsidR="00780E70" w:rsidRDefault="00780E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FB16D3"/>
    <w:multiLevelType w:val="hybridMultilevel"/>
    <w:tmpl w:val="C0FC1304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494A9A"/>
    <w:multiLevelType w:val="hybridMultilevel"/>
    <w:tmpl w:val="51128B42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472BB4"/>
    <w:multiLevelType w:val="hybridMultilevel"/>
    <w:tmpl w:val="2D044BAE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FE062C6"/>
    <w:multiLevelType w:val="multilevel"/>
    <w:tmpl w:val="15F26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AB49E7"/>
    <w:multiLevelType w:val="hybridMultilevel"/>
    <w:tmpl w:val="9BFEEC7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336677A"/>
    <w:multiLevelType w:val="hybridMultilevel"/>
    <w:tmpl w:val="ED962D1A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2673892"/>
    <w:multiLevelType w:val="hybridMultilevel"/>
    <w:tmpl w:val="F6C0CE7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28411FA"/>
    <w:multiLevelType w:val="multilevel"/>
    <w:tmpl w:val="975E6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9D2518"/>
    <w:multiLevelType w:val="hybridMultilevel"/>
    <w:tmpl w:val="62886A1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5A810D8"/>
    <w:multiLevelType w:val="hybridMultilevel"/>
    <w:tmpl w:val="4DAC564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7955615"/>
    <w:multiLevelType w:val="multilevel"/>
    <w:tmpl w:val="71F06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AF66F5"/>
    <w:multiLevelType w:val="hybridMultilevel"/>
    <w:tmpl w:val="DEECBCAC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DEB4828"/>
    <w:multiLevelType w:val="multilevel"/>
    <w:tmpl w:val="CC5A2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E50BD5"/>
    <w:multiLevelType w:val="hybridMultilevel"/>
    <w:tmpl w:val="45C2ABAE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4" w15:restartNumberingAfterBreak="0">
    <w:nsid w:val="6CD450C2"/>
    <w:multiLevelType w:val="multilevel"/>
    <w:tmpl w:val="DD9AD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C619C2"/>
    <w:multiLevelType w:val="multilevel"/>
    <w:tmpl w:val="98F0D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8A0390"/>
    <w:multiLevelType w:val="hybridMultilevel"/>
    <w:tmpl w:val="4ACC0B2A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3C71C7"/>
    <w:multiLevelType w:val="hybridMultilevel"/>
    <w:tmpl w:val="FED847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3D513B"/>
    <w:multiLevelType w:val="hybridMultilevel"/>
    <w:tmpl w:val="357AEDA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32370282">
    <w:abstractNumId w:val="6"/>
  </w:num>
  <w:num w:numId="2" w16cid:durableId="1884977116">
    <w:abstractNumId w:val="18"/>
  </w:num>
  <w:num w:numId="3" w16cid:durableId="703289597">
    <w:abstractNumId w:val="5"/>
  </w:num>
  <w:num w:numId="4" w16cid:durableId="555816468">
    <w:abstractNumId w:val="8"/>
  </w:num>
  <w:num w:numId="5" w16cid:durableId="1754426045">
    <w:abstractNumId w:val="9"/>
  </w:num>
  <w:num w:numId="6" w16cid:durableId="1770466038">
    <w:abstractNumId w:val="4"/>
  </w:num>
  <w:num w:numId="7" w16cid:durableId="1639144577">
    <w:abstractNumId w:val="2"/>
  </w:num>
  <w:num w:numId="8" w16cid:durableId="960653952">
    <w:abstractNumId w:val="0"/>
  </w:num>
  <w:num w:numId="9" w16cid:durableId="1302073618">
    <w:abstractNumId w:val="16"/>
  </w:num>
  <w:num w:numId="10" w16cid:durableId="429007529">
    <w:abstractNumId w:val="11"/>
  </w:num>
  <w:num w:numId="11" w16cid:durableId="1813937854">
    <w:abstractNumId w:val="1"/>
  </w:num>
  <w:num w:numId="12" w16cid:durableId="2017808240">
    <w:abstractNumId w:val="3"/>
  </w:num>
  <w:num w:numId="13" w16cid:durableId="556357326">
    <w:abstractNumId w:val="13"/>
  </w:num>
  <w:num w:numId="14" w16cid:durableId="67656129">
    <w:abstractNumId w:val="14"/>
  </w:num>
  <w:num w:numId="15" w16cid:durableId="961811874">
    <w:abstractNumId w:val="7"/>
  </w:num>
  <w:num w:numId="16" w16cid:durableId="1693609229">
    <w:abstractNumId w:val="15"/>
  </w:num>
  <w:num w:numId="17" w16cid:durableId="138229718">
    <w:abstractNumId w:val="12"/>
  </w:num>
  <w:num w:numId="18" w16cid:durableId="1883975251">
    <w:abstractNumId w:val="10"/>
  </w:num>
  <w:num w:numId="19" w16cid:durableId="1934851540">
    <w:abstractNumId w:val="1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A45"/>
    <w:rsid w:val="0000050C"/>
    <w:rsid w:val="000065A3"/>
    <w:rsid w:val="00012B99"/>
    <w:rsid w:val="00031AC5"/>
    <w:rsid w:val="0004063A"/>
    <w:rsid w:val="00043E0C"/>
    <w:rsid w:val="000479A3"/>
    <w:rsid w:val="00051AC6"/>
    <w:rsid w:val="00051F8E"/>
    <w:rsid w:val="00054600"/>
    <w:rsid w:val="00056DEA"/>
    <w:rsid w:val="00061B0C"/>
    <w:rsid w:val="000627A4"/>
    <w:rsid w:val="00067C07"/>
    <w:rsid w:val="0007509C"/>
    <w:rsid w:val="00084711"/>
    <w:rsid w:val="000879A4"/>
    <w:rsid w:val="000A4EDE"/>
    <w:rsid w:val="000B019F"/>
    <w:rsid w:val="000B41B1"/>
    <w:rsid w:val="000B68E9"/>
    <w:rsid w:val="000C17FC"/>
    <w:rsid w:val="000C640A"/>
    <w:rsid w:val="000D01F9"/>
    <w:rsid w:val="000E0EB6"/>
    <w:rsid w:val="000E448D"/>
    <w:rsid w:val="000E5723"/>
    <w:rsid w:val="000F2EE7"/>
    <w:rsid w:val="000F45B4"/>
    <w:rsid w:val="000F67D9"/>
    <w:rsid w:val="00100062"/>
    <w:rsid w:val="001018F4"/>
    <w:rsid w:val="001160AD"/>
    <w:rsid w:val="0011762A"/>
    <w:rsid w:val="001240AE"/>
    <w:rsid w:val="00131D05"/>
    <w:rsid w:val="00143117"/>
    <w:rsid w:val="00144E11"/>
    <w:rsid w:val="0015170B"/>
    <w:rsid w:val="00151929"/>
    <w:rsid w:val="001519D0"/>
    <w:rsid w:val="00166BA7"/>
    <w:rsid w:val="00170234"/>
    <w:rsid w:val="001709EA"/>
    <w:rsid w:val="00171221"/>
    <w:rsid w:val="0017459D"/>
    <w:rsid w:val="00174905"/>
    <w:rsid w:val="001775D7"/>
    <w:rsid w:val="001778CA"/>
    <w:rsid w:val="00187B12"/>
    <w:rsid w:val="0019503C"/>
    <w:rsid w:val="001A1EC0"/>
    <w:rsid w:val="001A71B9"/>
    <w:rsid w:val="001A7DF6"/>
    <w:rsid w:val="001B1EF7"/>
    <w:rsid w:val="001B57D5"/>
    <w:rsid w:val="001B5A45"/>
    <w:rsid w:val="001C0D94"/>
    <w:rsid w:val="001D11C0"/>
    <w:rsid w:val="00207EBF"/>
    <w:rsid w:val="00211D64"/>
    <w:rsid w:val="00214106"/>
    <w:rsid w:val="0021769B"/>
    <w:rsid w:val="00220978"/>
    <w:rsid w:val="00223AD4"/>
    <w:rsid w:val="0023205F"/>
    <w:rsid w:val="0023416D"/>
    <w:rsid w:val="0024106E"/>
    <w:rsid w:val="00243FF5"/>
    <w:rsid w:val="0024569A"/>
    <w:rsid w:val="002536C4"/>
    <w:rsid w:val="002612A1"/>
    <w:rsid w:val="0027616B"/>
    <w:rsid w:val="002770A4"/>
    <w:rsid w:val="00280858"/>
    <w:rsid w:val="00295113"/>
    <w:rsid w:val="002A1DAD"/>
    <w:rsid w:val="002A4D4E"/>
    <w:rsid w:val="002B01B0"/>
    <w:rsid w:val="002C2310"/>
    <w:rsid w:val="002D48BC"/>
    <w:rsid w:val="002D5B41"/>
    <w:rsid w:val="002D6198"/>
    <w:rsid w:val="002D7A7F"/>
    <w:rsid w:val="002E321B"/>
    <w:rsid w:val="002E63B1"/>
    <w:rsid w:val="002E7E59"/>
    <w:rsid w:val="002F12D9"/>
    <w:rsid w:val="002F3FD8"/>
    <w:rsid w:val="003020F1"/>
    <w:rsid w:val="00303B0B"/>
    <w:rsid w:val="00304FE3"/>
    <w:rsid w:val="00310936"/>
    <w:rsid w:val="0031234B"/>
    <w:rsid w:val="00336CBD"/>
    <w:rsid w:val="00340137"/>
    <w:rsid w:val="0034018D"/>
    <w:rsid w:val="00352813"/>
    <w:rsid w:val="00357990"/>
    <w:rsid w:val="00357BD1"/>
    <w:rsid w:val="00383F81"/>
    <w:rsid w:val="003A502B"/>
    <w:rsid w:val="003C5DAA"/>
    <w:rsid w:val="003C7A1F"/>
    <w:rsid w:val="003D033C"/>
    <w:rsid w:val="003E2CB8"/>
    <w:rsid w:val="003F3DF0"/>
    <w:rsid w:val="003F6493"/>
    <w:rsid w:val="004305B5"/>
    <w:rsid w:val="00430984"/>
    <w:rsid w:val="00432ABE"/>
    <w:rsid w:val="00434ABD"/>
    <w:rsid w:val="00452100"/>
    <w:rsid w:val="0045290D"/>
    <w:rsid w:val="00457B24"/>
    <w:rsid w:val="004645DF"/>
    <w:rsid w:val="00464DEE"/>
    <w:rsid w:val="00471494"/>
    <w:rsid w:val="004725E5"/>
    <w:rsid w:val="00491AA1"/>
    <w:rsid w:val="004947F0"/>
    <w:rsid w:val="00497CDC"/>
    <w:rsid w:val="004A6CF4"/>
    <w:rsid w:val="004B548D"/>
    <w:rsid w:val="004E43C8"/>
    <w:rsid w:val="004F0CC0"/>
    <w:rsid w:val="004F4656"/>
    <w:rsid w:val="00501B52"/>
    <w:rsid w:val="0050458C"/>
    <w:rsid w:val="00505F9F"/>
    <w:rsid w:val="0050772F"/>
    <w:rsid w:val="005219FF"/>
    <w:rsid w:val="00524F6C"/>
    <w:rsid w:val="00527093"/>
    <w:rsid w:val="0053147F"/>
    <w:rsid w:val="0054138B"/>
    <w:rsid w:val="00544A4D"/>
    <w:rsid w:val="005504BE"/>
    <w:rsid w:val="005730D2"/>
    <w:rsid w:val="0057509B"/>
    <w:rsid w:val="0057789E"/>
    <w:rsid w:val="00595EE9"/>
    <w:rsid w:val="00597E38"/>
    <w:rsid w:val="005A1C5D"/>
    <w:rsid w:val="005A60F4"/>
    <w:rsid w:val="005C6CFE"/>
    <w:rsid w:val="005D3E1E"/>
    <w:rsid w:val="005E0192"/>
    <w:rsid w:val="005E36B1"/>
    <w:rsid w:val="005F0EBA"/>
    <w:rsid w:val="005F5E86"/>
    <w:rsid w:val="005F76EC"/>
    <w:rsid w:val="006002CA"/>
    <w:rsid w:val="0060402F"/>
    <w:rsid w:val="006048BD"/>
    <w:rsid w:val="006069FD"/>
    <w:rsid w:val="00611BE1"/>
    <w:rsid w:val="00614E7F"/>
    <w:rsid w:val="00615A4F"/>
    <w:rsid w:val="006206A9"/>
    <w:rsid w:val="006221EF"/>
    <w:rsid w:val="0062504C"/>
    <w:rsid w:val="006359EA"/>
    <w:rsid w:val="00635A9A"/>
    <w:rsid w:val="00642210"/>
    <w:rsid w:val="006467D0"/>
    <w:rsid w:val="00650E0A"/>
    <w:rsid w:val="006552A6"/>
    <w:rsid w:val="00665FB1"/>
    <w:rsid w:val="00671CBD"/>
    <w:rsid w:val="006756E5"/>
    <w:rsid w:val="00677024"/>
    <w:rsid w:val="00683978"/>
    <w:rsid w:val="00683BC9"/>
    <w:rsid w:val="00684CF1"/>
    <w:rsid w:val="00691523"/>
    <w:rsid w:val="006A3A10"/>
    <w:rsid w:val="006B001D"/>
    <w:rsid w:val="006C4914"/>
    <w:rsid w:val="006D79F3"/>
    <w:rsid w:val="006D7E14"/>
    <w:rsid w:val="006E09FF"/>
    <w:rsid w:val="006F106E"/>
    <w:rsid w:val="006F1684"/>
    <w:rsid w:val="006F2A41"/>
    <w:rsid w:val="006F4A6E"/>
    <w:rsid w:val="0070038A"/>
    <w:rsid w:val="00707F8E"/>
    <w:rsid w:val="00722A89"/>
    <w:rsid w:val="00734CF2"/>
    <w:rsid w:val="00735DA9"/>
    <w:rsid w:val="00752FA4"/>
    <w:rsid w:val="00757766"/>
    <w:rsid w:val="0076119A"/>
    <w:rsid w:val="00771685"/>
    <w:rsid w:val="007724DE"/>
    <w:rsid w:val="00780E70"/>
    <w:rsid w:val="0078282C"/>
    <w:rsid w:val="007A4168"/>
    <w:rsid w:val="007B3247"/>
    <w:rsid w:val="007C2211"/>
    <w:rsid w:val="007C3109"/>
    <w:rsid w:val="007C70DC"/>
    <w:rsid w:val="007D37B0"/>
    <w:rsid w:val="007D4571"/>
    <w:rsid w:val="007E1E88"/>
    <w:rsid w:val="007E5D14"/>
    <w:rsid w:val="007F39CE"/>
    <w:rsid w:val="007F5D79"/>
    <w:rsid w:val="00800000"/>
    <w:rsid w:val="008075D5"/>
    <w:rsid w:val="00807DA4"/>
    <w:rsid w:val="00815D97"/>
    <w:rsid w:val="00832F71"/>
    <w:rsid w:val="00840C5F"/>
    <w:rsid w:val="0084246F"/>
    <w:rsid w:val="00845FE5"/>
    <w:rsid w:val="00855584"/>
    <w:rsid w:val="00861DAA"/>
    <w:rsid w:val="00863F4A"/>
    <w:rsid w:val="00875714"/>
    <w:rsid w:val="0087637D"/>
    <w:rsid w:val="00892FFA"/>
    <w:rsid w:val="00894F74"/>
    <w:rsid w:val="008A5A90"/>
    <w:rsid w:val="008B0C86"/>
    <w:rsid w:val="008C3CF3"/>
    <w:rsid w:val="008C47E5"/>
    <w:rsid w:val="008D2849"/>
    <w:rsid w:val="008D312B"/>
    <w:rsid w:val="008D7CD0"/>
    <w:rsid w:val="008E2342"/>
    <w:rsid w:val="00902A21"/>
    <w:rsid w:val="00916F27"/>
    <w:rsid w:val="00922DDC"/>
    <w:rsid w:val="0094220C"/>
    <w:rsid w:val="00947170"/>
    <w:rsid w:val="00950739"/>
    <w:rsid w:val="009520BF"/>
    <w:rsid w:val="0096042E"/>
    <w:rsid w:val="00974115"/>
    <w:rsid w:val="00981929"/>
    <w:rsid w:val="00984CED"/>
    <w:rsid w:val="0098521A"/>
    <w:rsid w:val="0099381D"/>
    <w:rsid w:val="009956C1"/>
    <w:rsid w:val="009A148B"/>
    <w:rsid w:val="009A57F5"/>
    <w:rsid w:val="009B593E"/>
    <w:rsid w:val="009C2C09"/>
    <w:rsid w:val="009D7E9E"/>
    <w:rsid w:val="009F24B3"/>
    <w:rsid w:val="00A06EE7"/>
    <w:rsid w:val="00A16D98"/>
    <w:rsid w:val="00A172AB"/>
    <w:rsid w:val="00A20347"/>
    <w:rsid w:val="00A30CD1"/>
    <w:rsid w:val="00A403C5"/>
    <w:rsid w:val="00A46696"/>
    <w:rsid w:val="00A52740"/>
    <w:rsid w:val="00A54BF1"/>
    <w:rsid w:val="00A570FD"/>
    <w:rsid w:val="00A61E0C"/>
    <w:rsid w:val="00A62456"/>
    <w:rsid w:val="00A66F57"/>
    <w:rsid w:val="00A71155"/>
    <w:rsid w:val="00A851D0"/>
    <w:rsid w:val="00A92755"/>
    <w:rsid w:val="00A9632E"/>
    <w:rsid w:val="00AA0864"/>
    <w:rsid w:val="00AA4387"/>
    <w:rsid w:val="00AA752A"/>
    <w:rsid w:val="00AA78C8"/>
    <w:rsid w:val="00AA7AAB"/>
    <w:rsid w:val="00AB6973"/>
    <w:rsid w:val="00AC1C13"/>
    <w:rsid w:val="00AC380A"/>
    <w:rsid w:val="00AC3A3F"/>
    <w:rsid w:val="00AD0173"/>
    <w:rsid w:val="00AE13AB"/>
    <w:rsid w:val="00AE20F9"/>
    <w:rsid w:val="00AE4841"/>
    <w:rsid w:val="00B06D6B"/>
    <w:rsid w:val="00B14B8E"/>
    <w:rsid w:val="00B14ECD"/>
    <w:rsid w:val="00B15F52"/>
    <w:rsid w:val="00B23F89"/>
    <w:rsid w:val="00B26047"/>
    <w:rsid w:val="00B27B04"/>
    <w:rsid w:val="00B72C10"/>
    <w:rsid w:val="00B72D3B"/>
    <w:rsid w:val="00B82635"/>
    <w:rsid w:val="00B92131"/>
    <w:rsid w:val="00B953B5"/>
    <w:rsid w:val="00BA0C81"/>
    <w:rsid w:val="00BA346D"/>
    <w:rsid w:val="00BA4B7B"/>
    <w:rsid w:val="00BA58A2"/>
    <w:rsid w:val="00BA6C02"/>
    <w:rsid w:val="00BB66EF"/>
    <w:rsid w:val="00BB6B22"/>
    <w:rsid w:val="00BB6EF3"/>
    <w:rsid w:val="00BD72EF"/>
    <w:rsid w:val="00BE1551"/>
    <w:rsid w:val="00BE2BAD"/>
    <w:rsid w:val="00BF18EB"/>
    <w:rsid w:val="00BF1E36"/>
    <w:rsid w:val="00C005C9"/>
    <w:rsid w:val="00C05A75"/>
    <w:rsid w:val="00C225E2"/>
    <w:rsid w:val="00C22B18"/>
    <w:rsid w:val="00C22F06"/>
    <w:rsid w:val="00C23923"/>
    <w:rsid w:val="00C40839"/>
    <w:rsid w:val="00C42F35"/>
    <w:rsid w:val="00C6340B"/>
    <w:rsid w:val="00C67457"/>
    <w:rsid w:val="00C821D9"/>
    <w:rsid w:val="00C84207"/>
    <w:rsid w:val="00C85B04"/>
    <w:rsid w:val="00C9223D"/>
    <w:rsid w:val="00C93659"/>
    <w:rsid w:val="00CA6360"/>
    <w:rsid w:val="00CB232A"/>
    <w:rsid w:val="00CB5449"/>
    <w:rsid w:val="00CD1A81"/>
    <w:rsid w:val="00CD6658"/>
    <w:rsid w:val="00CD7117"/>
    <w:rsid w:val="00CE00F1"/>
    <w:rsid w:val="00D00D12"/>
    <w:rsid w:val="00D01DFF"/>
    <w:rsid w:val="00D05435"/>
    <w:rsid w:val="00D2269E"/>
    <w:rsid w:val="00D8143B"/>
    <w:rsid w:val="00D81F76"/>
    <w:rsid w:val="00D839A9"/>
    <w:rsid w:val="00D853E5"/>
    <w:rsid w:val="00DB5A29"/>
    <w:rsid w:val="00DB5D2B"/>
    <w:rsid w:val="00DD3FE5"/>
    <w:rsid w:val="00DD5BFA"/>
    <w:rsid w:val="00DE20D9"/>
    <w:rsid w:val="00DE6479"/>
    <w:rsid w:val="00E120D3"/>
    <w:rsid w:val="00E17118"/>
    <w:rsid w:val="00E4069B"/>
    <w:rsid w:val="00E5195D"/>
    <w:rsid w:val="00E51EEA"/>
    <w:rsid w:val="00E65B75"/>
    <w:rsid w:val="00E712BF"/>
    <w:rsid w:val="00E73CCA"/>
    <w:rsid w:val="00E77760"/>
    <w:rsid w:val="00E84958"/>
    <w:rsid w:val="00E9052E"/>
    <w:rsid w:val="00E963B9"/>
    <w:rsid w:val="00EA08FB"/>
    <w:rsid w:val="00EA21C1"/>
    <w:rsid w:val="00EA29EC"/>
    <w:rsid w:val="00EA3509"/>
    <w:rsid w:val="00EB4551"/>
    <w:rsid w:val="00EB7A22"/>
    <w:rsid w:val="00EC15EC"/>
    <w:rsid w:val="00EC4801"/>
    <w:rsid w:val="00EC4F9C"/>
    <w:rsid w:val="00ED3D1D"/>
    <w:rsid w:val="00ED5C96"/>
    <w:rsid w:val="00ED6C92"/>
    <w:rsid w:val="00ED79D1"/>
    <w:rsid w:val="00EE08BC"/>
    <w:rsid w:val="00EE6AF6"/>
    <w:rsid w:val="00EF1E58"/>
    <w:rsid w:val="00EF5059"/>
    <w:rsid w:val="00EF678F"/>
    <w:rsid w:val="00EF7517"/>
    <w:rsid w:val="00F0048C"/>
    <w:rsid w:val="00F164EC"/>
    <w:rsid w:val="00F22996"/>
    <w:rsid w:val="00F23B08"/>
    <w:rsid w:val="00F319E8"/>
    <w:rsid w:val="00F37F5A"/>
    <w:rsid w:val="00F41348"/>
    <w:rsid w:val="00F55672"/>
    <w:rsid w:val="00F64586"/>
    <w:rsid w:val="00F6535F"/>
    <w:rsid w:val="00F72FB0"/>
    <w:rsid w:val="00F74E5C"/>
    <w:rsid w:val="00F8650C"/>
    <w:rsid w:val="00F87075"/>
    <w:rsid w:val="00F95F07"/>
    <w:rsid w:val="00F95FE4"/>
    <w:rsid w:val="00FA1EB2"/>
    <w:rsid w:val="00FA4F74"/>
    <w:rsid w:val="00FC2200"/>
    <w:rsid w:val="00FC36C5"/>
    <w:rsid w:val="00FD75E8"/>
    <w:rsid w:val="00FE5273"/>
    <w:rsid w:val="00FF2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FD1205"/>
  <w15:chartTrackingRefBased/>
  <w15:docId w15:val="{1737E8DF-9749-4D81-9EF6-ED467766F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347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6B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6B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6B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6B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6B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6B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6B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6B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6B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6B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6B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6B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6B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6B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6B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6B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6B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6B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6B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6B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6B2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6B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6B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6B22"/>
    <w:rPr>
      <w:i/>
      <w:iCs/>
      <w:color w:val="404040" w:themeColor="text1" w:themeTint="BF"/>
    </w:rPr>
  </w:style>
  <w:style w:type="paragraph" w:styleId="ListParagraph">
    <w:name w:val="List Paragraph"/>
    <w:aliases w:val="F5 List Paragraph,List Paragraph1,Dot pt,List Paragraph2,Normal numbered,List Paragraph11,OBC Bullet,List Paragraph12,Bullet Style,Numbered Para 1,No Spacing1,List Paragraph Char Char Char,Indicator Text,Bullet Points,MAIN CONTENT,Bullet"/>
    <w:basedOn w:val="Normal"/>
    <w:link w:val="ListParagraphChar"/>
    <w:uiPriority w:val="34"/>
    <w:qFormat/>
    <w:rsid w:val="00BB6B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6B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6B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6B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6B2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52FA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FA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83F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F5 List Paragraph Char,List Paragraph1 Char,Dot pt Char,List Paragraph2 Char,Normal numbered Char,List Paragraph11 Char,OBC Bullet Char,List Paragraph12 Char,Bullet Style Char,Numbered Para 1 Char,No Spacing1 Char,Indicator Text Char"/>
    <w:basedOn w:val="DefaultParagraphFont"/>
    <w:link w:val="ListParagraph"/>
    <w:uiPriority w:val="34"/>
    <w:qFormat/>
    <w:locked/>
    <w:rsid w:val="00EF7517"/>
  </w:style>
  <w:style w:type="paragraph" w:styleId="Header">
    <w:name w:val="header"/>
    <w:basedOn w:val="Normal"/>
    <w:link w:val="HeaderChar"/>
    <w:uiPriority w:val="99"/>
    <w:unhideWhenUsed/>
    <w:rsid w:val="00D01D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1DFF"/>
  </w:style>
  <w:style w:type="paragraph" w:styleId="Footer">
    <w:name w:val="footer"/>
    <w:basedOn w:val="Normal"/>
    <w:link w:val="FooterChar"/>
    <w:uiPriority w:val="99"/>
    <w:unhideWhenUsed/>
    <w:rsid w:val="00D01D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1DFF"/>
  </w:style>
  <w:style w:type="character" w:styleId="BookTitle">
    <w:name w:val="Book Title"/>
    <w:basedOn w:val="DefaultParagraphFont"/>
    <w:uiPriority w:val="33"/>
    <w:qFormat/>
    <w:rsid w:val="000B019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B019F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B019F"/>
    <w:rPr>
      <w:i/>
      <w:iCs/>
    </w:rPr>
  </w:style>
  <w:style w:type="paragraph" w:styleId="NoSpacing">
    <w:name w:val="No Spacing"/>
    <w:uiPriority w:val="1"/>
    <w:qFormat/>
    <w:rsid w:val="000B019F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0B019F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0B019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B019F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B019F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0894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leighstpetersprimay.sharepoint.com/sites/LSPHeadteacher/Shared%20Documents/Headteacher/SLT/2025-26/1.%20Leadership%20&amp;%20Management/Letterhead/Portrait%20Letterhead%202025-2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2246161-90D4-BD4A-A4A4-4283D961392A}">
  <we:reference id="WA200007708" version="3.0.0.2" store="Omex" storeType="OMEX"/>
  <we:alternateReferences>
    <we:reference id="WA200007708" version="3.0.0.2" store="WA200007708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E5684BF624FC42A1E6403B9ADD0D5F" ma:contentTypeVersion="3" ma:contentTypeDescription="Create a new document." ma:contentTypeScope="" ma:versionID="d5c8c5ba0bb8f7a8690856042e91a641">
  <xsd:schema xmlns:xsd="http://www.w3.org/2001/XMLSchema" xmlns:xs="http://www.w3.org/2001/XMLSchema" xmlns:p="http://schemas.microsoft.com/office/2006/metadata/properties" xmlns:ns2="1901d3a8-a99f-4452-8f41-177e7470d572" targetNamespace="http://schemas.microsoft.com/office/2006/metadata/properties" ma:root="true" ma:fieldsID="af4bb238502bcc7918e356349f088556" ns2:_="">
    <xsd:import namespace="1901d3a8-a99f-4452-8f41-177e7470d5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01d3a8-a99f-4452-8f41-177e7470d5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AE99275-816D-4EDD-94DB-EE24CD2E9F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65272F-39BF-4E32-9572-24D9BEC251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01d3a8-a99f-4452-8f41-177e7470d5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CD1425-830E-4858-9293-2263BC11C6B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Portrait%20Letterhead%202025-26.dotx</Template>
  <TotalTime>0</TotalTime>
  <Pages>1</Pages>
  <Words>130</Words>
  <Characters>776</Characters>
  <Application>Microsoft Office Word</Application>
  <DocSecurity>0</DocSecurity>
  <Lines>110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Fletcher</dc:creator>
  <cp:keywords/>
  <dc:description/>
  <cp:lastModifiedBy>M Fletcher</cp:lastModifiedBy>
  <cp:revision>2</cp:revision>
  <cp:lastPrinted>2026-08-17T12:17:00Z</cp:lastPrinted>
  <dcterms:created xsi:type="dcterms:W3CDTF">2026-08-17T12:18:00Z</dcterms:created>
  <dcterms:modified xsi:type="dcterms:W3CDTF">2026-08-17T12:18:00Z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0x01010004E5684BF624FC42A1E6403B9ADD0D5F</vt:lpwstr>
  </property>
  <property fmtid="{D5CDD505-2E9C-101B-9397-08002B2CF9AE}" pid="3" name="Order">
    <vt:r8>15425000</vt:r8>
  </property>
  <property fmtid="{D5CDD505-2E9C-101B-9397-08002B2CF9AE}" pid="4" name="_activity">
    <vt:lpwstr>{"FileActivityType":"9","FileActivityTimeStamp":"2025-07-07T09:41:43.037Z","FileActivityUsersOnPage":[{"DisplayName":"C Bevan","Id":"cbevan@lspps.org.uk"},{"DisplayName":"Laraine","Id":"bman@admin.leighsaintpeters.wigan.sch.uk"}],"FileActivityNavigationId":null}</vt:lpwstr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docLang">
    <vt:lpwstr>en</vt:lpwstr>
  </property>
</Properties>
</file>